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73A" w:rsidRDefault="00AC073A">
      <w:pPr>
        <w:pStyle w:val="Heading1"/>
        <w:rPr>
          <w:rFonts w:cs="Times New Roman"/>
          <w:sz w:val="48"/>
          <w:szCs w:val="48"/>
        </w:rPr>
      </w:pPr>
      <w:r>
        <w:rPr>
          <w:rFonts w:cs="Times New Roman"/>
          <w:sz w:val="48"/>
          <w:szCs w:val="48"/>
        </w:rPr>
        <w:t xml:space="preserve">  JM </w:t>
      </w:r>
      <w:r>
        <w:rPr>
          <w:rFonts w:cs="Times New Roman"/>
          <w:caps/>
          <w:sz w:val="48"/>
          <w:szCs w:val="48"/>
        </w:rPr>
        <w:t>Orientering og terrengløp</w:t>
      </w:r>
    </w:p>
    <w:p w:rsidR="00AC073A" w:rsidRDefault="00AC073A">
      <w:pPr>
        <w:pStyle w:val="Heading2"/>
        <w:jc w:val="center"/>
        <w:rPr>
          <w:rFonts w:ascii="Times New Roman" w:hAnsi="Times New Roman" w:cs="Times New Roman"/>
          <w:lang w:val="nb-NO"/>
        </w:rPr>
      </w:pPr>
      <w:r>
        <w:rPr>
          <w:rFonts w:ascii="Times New Roman" w:hAnsi="Times New Roman" w:cs="Times New Roman"/>
          <w:lang w:val="nb-NO"/>
        </w:rPr>
        <w:t>Kristiansand 9. og 10. juni 2012</w:t>
      </w:r>
    </w:p>
    <w:p w:rsidR="00AC073A" w:rsidRDefault="00AC073A">
      <w:pPr>
        <w:rPr>
          <w:rFonts w:cs="Times New Roman"/>
        </w:rPr>
      </w:pPr>
    </w:p>
    <w:p w:rsidR="00AC073A" w:rsidRDefault="00AC073A">
      <w:pPr>
        <w:pStyle w:val="BodyTex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Jernbanens idrettslag, Kristiansand har gleden av å invitere til Jernbanemesterskap i orientering og terrengløp 9. og 10. juni 2012. </w:t>
      </w:r>
    </w:p>
    <w:p w:rsidR="00AC073A" w:rsidRDefault="00AC073A">
      <w:pPr>
        <w:pStyle w:val="BodyTex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 oppfordrer alle til å være med på løpene begge dager og delta på sosial sammenkomst lørdag til søndag!</w:t>
      </w:r>
    </w:p>
    <w:p w:rsidR="00AC073A" w:rsidRDefault="00AC073A">
      <w:pPr>
        <w:pStyle w:val="BodyText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Startsted begge dager er "Fant Olsens stykke" i Baneheia (Bymarka) like nord forsentrum. Det er "gåavstand" fra alle sentrumshoteller til startstedet.</w:t>
      </w:r>
    </w:p>
    <w:p w:rsidR="00AC073A" w:rsidRDefault="00AC073A">
      <w:pPr>
        <w:rPr>
          <w:rFonts w:cs="Times New Roman"/>
        </w:rPr>
      </w:pPr>
    </w:p>
    <w:p w:rsidR="00AC073A" w:rsidRDefault="00AC073A">
      <w:pPr>
        <w:rPr>
          <w:rFonts w:cs="Times New Roman"/>
        </w:rPr>
      </w:pPr>
    </w:p>
    <w:tbl>
      <w:tblPr>
        <w:tblW w:w="0" w:type="auto"/>
        <w:tblInd w:w="-106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/>
      </w:tblPr>
      <w:tblGrid>
        <w:gridCol w:w="2235"/>
        <w:gridCol w:w="3402"/>
        <w:gridCol w:w="86"/>
        <w:gridCol w:w="3489"/>
      </w:tblGrid>
      <w:tr w:rsidR="00AC073A">
        <w:tc>
          <w:tcPr>
            <w:tcW w:w="2235" w:type="dxa"/>
            <w:tcBorders>
              <w:bottom w:val="single" w:sz="4" w:space="0" w:color="auto"/>
            </w:tcBorders>
            <w:vAlign w:val="center"/>
          </w:tcPr>
          <w:p w:rsidR="00AC073A" w:rsidRDefault="00AC073A">
            <w:pPr>
              <w:rPr>
                <w:rFonts w:cs="Times New Roman"/>
                <w:b/>
                <w:bCs/>
                <w:i/>
                <w:iCs/>
              </w:rPr>
            </w:pPr>
          </w:p>
        </w:tc>
        <w:tc>
          <w:tcPr>
            <w:tcW w:w="340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 xml:space="preserve">Orientering </w:t>
            </w:r>
          </w:p>
        </w:tc>
        <w:tc>
          <w:tcPr>
            <w:tcW w:w="3575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  <w:b/>
                <w:bCs/>
              </w:rPr>
            </w:pPr>
            <w:r>
              <w:rPr>
                <w:rFonts w:cs="Times New Roman"/>
                <w:b/>
                <w:bCs/>
              </w:rPr>
              <w:t>Terrengløp</w:t>
            </w:r>
          </w:p>
        </w:tc>
      </w:tr>
      <w:tr w:rsidR="00AC073A">
        <w:trPr>
          <w:trHeight w:val="620"/>
        </w:trPr>
        <w:tc>
          <w:tcPr>
            <w:tcW w:w="2235" w:type="dxa"/>
            <w:tcBorders>
              <w:top w:val="single" w:sz="4" w:space="0" w:color="auto"/>
            </w:tcBorders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Dato</w:t>
            </w:r>
          </w:p>
        </w:tc>
        <w:tc>
          <w:tcPr>
            <w:tcW w:w="340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Lørdag 9. juni</w:t>
            </w:r>
          </w:p>
        </w:tc>
        <w:tc>
          <w:tcPr>
            <w:tcW w:w="357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Søndag 10. juni</w:t>
            </w:r>
          </w:p>
        </w:tc>
      </w:tr>
      <w:tr w:rsidR="00AC073A">
        <w:trPr>
          <w:trHeight w:val="855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Oppmøte(begge dager)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Startsted begge dager er "Fant Olsens stykke" i Baneheia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hyperlink r:id="rId6" w:history="1">
              <w:r>
                <w:rPr>
                  <w:rStyle w:val="Hyperlink"/>
                </w:rPr>
                <w:t>http://kart.gulesider.no/m/92Gad</w:t>
              </w:r>
            </w:hyperlink>
            <w:r>
              <w:rPr>
                <w:rFonts w:cs="Times New Roman"/>
                <w:color w:val="000000"/>
              </w:rPr>
              <w:t xml:space="preserve">. </w:t>
            </w:r>
          </w:p>
        </w:tc>
      </w:tr>
      <w:tr w:rsidR="00AC073A">
        <w:trPr>
          <w:trHeight w:val="569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Start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</w:rPr>
            </w:pPr>
          </w:p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Kl: 14:00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</w:p>
        </w:tc>
        <w:tc>
          <w:tcPr>
            <w:tcW w:w="3575" w:type="dxa"/>
            <w:gridSpan w:val="2"/>
            <w:tcBorders>
              <w:lef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  <w:color w:val="000000"/>
              </w:rPr>
              <w:t>Kl. 11.00</w:t>
            </w:r>
          </w:p>
        </w:tc>
      </w:tr>
      <w:tr w:rsidR="00AC073A">
        <w:trPr>
          <w:trHeight w:val="1075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Mesterskapsklasser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B: Bedrift menn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C: Bedrift damer</w:t>
            </w:r>
          </w:p>
        </w:tc>
      </w:tr>
      <w:tr w:rsidR="00AC073A">
        <w:trPr>
          <w:trHeight w:val="1404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 xml:space="preserve">Klasseinndeling </w:t>
            </w:r>
          </w:p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(følger kalenderåret)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B/C 1-3 16-29år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B/C 4-5 30-39år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B/C 6-7 40-49år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B/C 8-9 50-59år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B/C 10-11 60-69år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B/C 12- 70år og eldre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Klasser kan slåes sammen ved liten deltagelse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u w:val="single"/>
              </w:rPr>
              <w:t xml:space="preserve">Åpen klasse </w:t>
            </w:r>
            <w:r>
              <w:rPr>
                <w:rFonts w:cs="Times New Roman"/>
                <w:i/>
                <w:iCs/>
                <w:color w:val="000000"/>
                <w:u w:val="single"/>
              </w:rPr>
              <w:t>:</w:t>
            </w:r>
            <w:r>
              <w:rPr>
                <w:rFonts w:cs="Times New Roman"/>
                <w:i/>
                <w:iCs/>
                <w:color w:val="000000"/>
              </w:rPr>
              <w:t xml:space="preserve"> løyper med lett orientering, tilpasset ski- og terrengløpere. Her kan også </w:t>
            </w:r>
            <w:r>
              <w:rPr>
                <w:rFonts w:cs="Times New Roman"/>
                <w:color w:val="000000"/>
              </w:rPr>
              <w:t>familie og venner delta</w:t>
            </w:r>
          </w:p>
          <w:p w:rsidR="00AC073A" w:rsidRDefault="00AC073A">
            <w:pPr>
              <w:jc w:val="center"/>
              <w:rPr>
                <w:rFonts w:cs="Times New Roman"/>
                <w:i/>
                <w:iCs/>
                <w:color w:val="000000"/>
              </w:rPr>
            </w:pPr>
          </w:p>
        </w:tc>
      </w:tr>
      <w:tr w:rsidR="00AC073A">
        <w:trPr>
          <w:trHeight w:val="979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Løype/terreng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AC073A" w:rsidRDefault="00AC073A">
            <w:pPr>
              <w:ind w:left="281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Kart: ”Bymarka” Målestokk 1:10000 lengste løype 1:7500 øvrige.</w:t>
            </w:r>
          </w:p>
          <w:p w:rsidR="00AC073A" w:rsidRDefault="00AC073A">
            <w:pPr>
              <w:ind w:left="281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Sørlandsterreng med middels kupering</w:t>
            </w:r>
          </w:p>
        </w:tc>
        <w:tc>
          <w:tcPr>
            <w:tcW w:w="3575" w:type="dxa"/>
            <w:gridSpan w:val="2"/>
            <w:tcBorders>
              <w:left w:val="single" w:sz="4" w:space="0" w:color="auto"/>
            </w:tcBorders>
            <w:vAlign w:val="center"/>
          </w:tcPr>
          <w:p w:rsidR="00AC073A" w:rsidRDefault="00AC073A">
            <w:pPr>
              <w:ind w:left="139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Merket løype i Baneheia.</w:t>
            </w:r>
          </w:p>
          <w:p w:rsidR="00AC073A" w:rsidRDefault="00AC073A">
            <w:pPr>
              <w:ind w:left="139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2 runder. Lite/middels kupering</w:t>
            </w:r>
          </w:p>
          <w:p w:rsidR="00AC073A" w:rsidRDefault="00AC073A">
            <w:pPr>
              <w:rPr>
                <w:rFonts w:cs="Times New Roman"/>
                <w:color w:val="000000"/>
              </w:rPr>
            </w:pPr>
          </w:p>
        </w:tc>
      </w:tr>
      <w:tr w:rsidR="00AC073A">
        <w:trPr>
          <w:trHeight w:val="1705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Løypelengder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AC073A" w:rsidRDefault="00AC073A">
            <w:pPr>
              <w:ind w:left="281"/>
              <w:rPr>
                <w:rFonts w:cs="Times New Roman"/>
                <w:color w:val="000000"/>
              </w:rPr>
            </w:pPr>
          </w:p>
          <w:p w:rsidR="00AC073A" w:rsidRDefault="00AC073A">
            <w:pPr>
              <w:ind w:left="281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 1-9ca5 km</w:t>
            </w:r>
          </w:p>
          <w:p w:rsidR="00AC073A" w:rsidRDefault="00AC073A">
            <w:pPr>
              <w:ind w:left="281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B 10-12 + C-klasserca3 km</w:t>
            </w:r>
          </w:p>
          <w:p w:rsidR="00AC073A" w:rsidRDefault="00AC073A">
            <w:pPr>
              <w:ind w:left="281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Åpen klasse, kort løype ca3km </w:t>
            </w:r>
          </w:p>
          <w:p w:rsidR="00AC073A" w:rsidRDefault="00AC073A">
            <w:pPr>
              <w:ind w:left="281"/>
              <w:rPr>
                <w:rFonts w:cs="Times New Roman"/>
                <w:i/>
                <w:iCs/>
                <w:color w:val="000000"/>
              </w:rPr>
            </w:pPr>
            <w:r>
              <w:rPr>
                <w:rFonts w:cs="Times New Roman"/>
                <w:color w:val="000000"/>
              </w:rPr>
              <w:t>Åpen klasse, lang løype ca5 km</w:t>
            </w:r>
          </w:p>
          <w:p w:rsidR="00AC073A" w:rsidRDefault="00AC073A">
            <w:pPr>
              <w:jc w:val="center"/>
              <w:rPr>
                <w:rFonts w:cs="Times New Roman"/>
                <w:i/>
                <w:iCs/>
                <w:color w:val="000000"/>
              </w:rPr>
            </w:pP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575" w:type="dxa"/>
            <w:gridSpan w:val="2"/>
            <w:tcBorders>
              <w:lef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Alle klasser løper 5 km 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og det er fellesstart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AC073A">
        <w:trPr>
          <w:trHeight w:val="1036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</w:p>
        </w:tc>
        <w:tc>
          <w:tcPr>
            <w:tcW w:w="3488" w:type="dxa"/>
            <w:gridSpan w:val="2"/>
            <w:vAlign w:val="center"/>
          </w:tcPr>
          <w:p w:rsidR="00AC073A" w:rsidRDefault="00AC073A">
            <w:pPr>
              <w:jc w:val="center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Orientering</w:t>
            </w:r>
          </w:p>
        </w:tc>
        <w:tc>
          <w:tcPr>
            <w:tcW w:w="3489" w:type="dxa"/>
            <w:vAlign w:val="center"/>
          </w:tcPr>
          <w:p w:rsidR="00AC073A" w:rsidRDefault="00AC073A">
            <w:pPr>
              <w:jc w:val="center"/>
              <w:rPr>
                <w:rFonts w:cs="Times New Roman"/>
                <w:b/>
                <w:bCs/>
                <w:color w:val="000000"/>
              </w:rPr>
            </w:pPr>
            <w:r>
              <w:rPr>
                <w:rFonts w:cs="Times New Roman"/>
                <w:b/>
                <w:bCs/>
                <w:color w:val="000000"/>
              </w:rPr>
              <w:t>Terrengløp</w:t>
            </w:r>
          </w:p>
        </w:tc>
      </w:tr>
      <w:tr w:rsidR="00AC073A">
        <w:trPr>
          <w:trHeight w:val="1036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Startkontingent</w:t>
            </w:r>
          </w:p>
        </w:tc>
        <w:tc>
          <w:tcPr>
            <w:tcW w:w="3488" w:type="dxa"/>
            <w:gridSpan w:val="2"/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  <w:lang w:val="da-DK"/>
              </w:rPr>
            </w:pPr>
            <w:r>
              <w:rPr>
                <w:rFonts w:cs="Times New Roman"/>
                <w:color w:val="000000"/>
                <w:lang w:val="da-DK"/>
              </w:rPr>
              <w:t>150 kr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Tillegg for etteranmelding: 50 kr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Leie av EKT-brikke: 20 kr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3489" w:type="dxa"/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100 kr </w:t>
            </w:r>
            <w:r>
              <w:rPr>
                <w:rFonts w:cs="Times New Roman"/>
                <w:color w:val="000000"/>
              </w:rPr>
              <w:br/>
              <w:t>Tillegg for etteranmelding: 50 kr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Gjesteklasse: 50 kr. </w:t>
            </w: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Barn under 12 år: Gratis</w:t>
            </w:r>
          </w:p>
        </w:tc>
      </w:tr>
      <w:tr w:rsidR="00AC073A">
        <w:trPr>
          <w:cantSplit/>
          <w:trHeight w:val="1267"/>
        </w:trPr>
        <w:tc>
          <w:tcPr>
            <w:tcW w:w="2235" w:type="dxa"/>
            <w:vMerge w:val="restart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Premiering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I h.h.t. NJIF’s regler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Deltakerpremie til alle (kan ikke garanteres til etteranmeldte)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Gavepremier så langt det rekker (uttrekkspremier). 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Premie til det lag med flest fullførende deltagere sammenlagt 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</w:p>
        </w:tc>
      </w:tr>
      <w:tr w:rsidR="00AC073A">
        <w:trPr>
          <w:cantSplit/>
          <w:trHeight w:val="1296"/>
        </w:trPr>
        <w:tc>
          <w:tcPr>
            <w:tcW w:w="2235" w:type="dxa"/>
            <w:vMerge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Vandrepremie til beste 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3-mannslag i lengste løype</w:t>
            </w:r>
          </w:p>
          <w:p w:rsidR="00AC073A" w:rsidRDefault="00AC073A">
            <w:pPr>
              <w:rPr>
                <w:rFonts w:cs="Times New Roman"/>
              </w:rPr>
            </w:pPr>
          </w:p>
        </w:tc>
        <w:tc>
          <w:tcPr>
            <w:tcW w:w="3575" w:type="dxa"/>
            <w:gridSpan w:val="2"/>
            <w:tcBorders>
              <w:lef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  <w:sz w:val="16"/>
                <w:szCs w:val="16"/>
              </w:rPr>
            </w:pPr>
            <w:r>
              <w:rPr>
                <w:rFonts w:cs="Times New Roman"/>
              </w:rPr>
              <w:t>Vandrepokal til beste 3-mannslag, uansett klasse. Må ha med løpere av begge kjønn.</w:t>
            </w:r>
          </w:p>
        </w:tc>
      </w:tr>
      <w:tr w:rsidR="00AC073A">
        <w:trPr>
          <w:trHeight w:val="1296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 xml:space="preserve"> Servering, bankett og premieutdeling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rPr>
                <w:rFonts w:cs="Times New Roman"/>
              </w:rPr>
            </w:pPr>
            <w:r>
              <w:rPr>
                <w:rFonts w:cs="Times New Roman"/>
              </w:rPr>
              <w:t>Det vil på lørdagskvelden bli arrangert et sosialt samvær. Prisen og stedet må vikomme tilbake til senere. Vi er avhengig av været, mendet er flere alternativ.</w:t>
            </w:r>
          </w:p>
        </w:tc>
      </w:tr>
      <w:tr w:rsidR="00AC073A">
        <w:trPr>
          <w:trHeight w:val="577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Omskifte, Dusj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Ta med badetøy!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</w:p>
        </w:tc>
      </w:tr>
      <w:tr w:rsidR="00AC073A">
        <w:trPr>
          <w:trHeight w:val="1691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Overnatting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jc w:val="both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Det er forhåndsbestilt noen rom på Rica hotell Norge. Pris for enkeltrom kr. 735,- og dobbeltrom kr 935,-. Hotellet bestilles av deltakerne på tlf 3817 40 00, Book</w:t>
            </w:r>
            <w:bookmarkStart w:id="0" w:name="_GoBack"/>
            <w:bookmarkEnd w:id="0"/>
            <w:r>
              <w:rPr>
                <w:rFonts w:cs="Times New Roman"/>
                <w:color w:val="000000"/>
              </w:rPr>
              <w:t xml:space="preserve">ingnr 160105. Hotellrommene må bestilles innen </w:t>
            </w:r>
            <w:r>
              <w:rPr>
                <w:rFonts w:cs="Times New Roman"/>
                <w:b/>
                <w:bCs/>
                <w:color w:val="000000"/>
              </w:rPr>
              <w:t>26.5.2012</w:t>
            </w:r>
            <w:r>
              <w:rPr>
                <w:rFonts w:cs="Times New Roman"/>
                <w:color w:val="000000"/>
              </w:rPr>
              <w:t xml:space="preserve">. </w:t>
            </w:r>
          </w:p>
        </w:tc>
      </w:tr>
      <w:tr w:rsidR="00AC073A">
        <w:trPr>
          <w:trHeight w:val="945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Påmelding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</w:p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Lagvis på vedlagte påmeldingsskjema, innen</w:t>
            </w:r>
            <w:r>
              <w:rPr>
                <w:rFonts w:cs="Times New Roman"/>
                <w:b/>
                <w:bCs/>
                <w:color w:val="000000"/>
              </w:rPr>
              <w:t>3.juni 2012</w:t>
            </w:r>
            <w:r>
              <w:rPr>
                <w:rFonts w:cs="Times New Roman"/>
                <w:color w:val="000000"/>
              </w:rPr>
              <w:t xml:space="preserve"> til </w:t>
            </w:r>
          </w:p>
          <w:p w:rsidR="00AC073A" w:rsidRDefault="00AC073A">
            <w:pPr>
              <w:jc w:val="center"/>
              <w:rPr>
                <w:rFonts w:cs="Times New Roman"/>
                <w:b/>
                <w:bCs/>
                <w:i/>
                <w:iCs/>
                <w:color w:val="000000"/>
              </w:rPr>
            </w:pPr>
            <w:r>
              <w:rPr>
                <w:rFonts w:cs="Times New Roman"/>
                <w:b/>
                <w:bCs/>
                <w:i/>
                <w:iCs/>
                <w:color w:val="000000"/>
              </w:rPr>
              <w:t>ifo@jbv.no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Startkontingent og påmelding sendes lagvis til JIL Kristiansand konto: 1440 21 06949 Merk betalingen med JM Kristiansand + lagets/løpers navn.</w:t>
            </w:r>
          </w:p>
          <w:p w:rsidR="00AC073A" w:rsidRDefault="00AC073A">
            <w:pPr>
              <w:jc w:val="center"/>
              <w:rPr>
                <w:rFonts w:cs="Times New Roman"/>
              </w:rPr>
            </w:pPr>
          </w:p>
        </w:tc>
      </w:tr>
      <w:tr w:rsidR="00AC073A">
        <w:trPr>
          <w:trHeight w:val="1399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Annet</w:t>
            </w:r>
          </w:p>
        </w:tc>
        <w:tc>
          <w:tcPr>
            <w:tcW w:w="3402" w:type="dxa"/>
            <w:tcBorders>
              <w:righ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Prekvalifisering til Nordisk i orientering i Danmark høst 2013/ vår 2014.</w:t>
            </w:r>
          </w:p>
        </w:tc>
        <w:tc>
          <w:tcPr>
            <w:tcW w:w="3575" w:type="dxa"/>
            <w:gridSpan w:val="2"/>
            <w:tcBorders>
              <w:left w:val="single" w:sz="4" w:space="0" w:color="auto"/>
            </w:tcBorders>
            <w:vAlign w:val="center"/>
          </w:tcPr>
          <w:p w:rsidR="00AC073A" w:rsidRDefault="00AC073A">
            <w:pPr>
              <w:jc w:val="center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Mesterskapet er kvalifisering til USIC terrengløp i Polen oktober 2012.</w:t>
            </w:r>
          </w:p>
        </w:tc>
      </w:tr>
      <w:tr w:rsidR="00AC073A">
        <w:trPr>
          <w:trHeight w:val="1118"/>
        </w:trPr>
        <w:tc>
          <w:tcPr>
            <w:tcW w:w="2235" w:type="dxa"/>
            <w:vAlign w:val="center"/>
          </w:tcPr>
          <w:p w:rsidR="00AC073A" w:rsidRDefault="00AC073A">
            <w:pPr>
              <w:rPr>
                <w:rFonts w:cs="Times New Roman"/>
                <w:i/>
                <w:iCs/>
              </w:rPr>
            </w:pPr>
            <w:r>
              <w:rPr>
                <w:rFonts w:cs="Times New Roman"/>
                <w:i/>
                <w:iCs/>
              </w:rPr>
              <w:t>Transport</w:t>
            </w:r>
          </w:p>
        </w:tc>
        <w:tc>
          <w:tcPr>
            <w:tcW w:w="6977" w:type="dxa"/>
            <w:gridSpan w:val="3"/>
            <w:vAlign w:val="center"/>
          </w:tcPr>
          <w:p w:rsidR="00AC073A" w:rsidRDefault="00AC073A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Nærmeste togstasjon er Kristiansand stasjon</w:t>
            </w:r>
          </w:p>
        </w:tc>
      </w:tr>
      <w:tr w:rsidR="00AC073A">
        <w:trPr>
          <w:trHeight w:val="699"/>
        </w:trPr>
        <w:tc>
          <w:tcPr>
            <w:tcW w:w="9212" w:type="dxa"/>
            <w:gridSpan w:val="4"/>
            <w:vAlign w:val="center"/>
          </w:tcPr>
          <w:p w:rsidR="00AC073A" w:rsidRDefault="00AC073A">
            <w:pPr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For mer informasjon: Ivar Fosseli 91677603 eller Arne Bujordet 91677619</w:t>
            </w:r>
          </w:p>
        </w:tc>
      </w:tr>
    </w:tbl>
    <w:p w:rsidR="00AC073A" w:rsidRDefault="00AC073A">
      <w:pPr>
        <w:rPr>
          <w:rFonts w:cs="Times New Roman"/>
        </w:rPr>
      </w:pPr>
    </w:p>
    <w:p w:rsidR="00AC073A" w:rsidRDefault="00AC073A">
      <w:pPr>
        <w:rPr>
          <w:rFonts w:cs="Times New Roman"/>
        </w:rPr>
      </w:pPr>
      <w:r>
        <w:rPr>
          <w:rFonts w:ascii="Verdana" w:hAnsi="Verdana" w:cs="Verdana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3" o:spid="_x0000_i1025" type="#_x0000_t75" style="width:477pt;height:726pt;visibility:visible">
            <v:imagedata r:id="rId7" o:title="" gain="74473f"/>
          </v:shape>
        </w:pict>
      </w:r>
    </w:p>
    <w:sectPr w:rsidR="00AC073A" w:rsidSect="00AC073A">
      <w:pgSz w:w="11906" w:h="16838"/>
      <w:pgMar w:top="125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073A" w:rsidRDefault="00AC073A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AC073A" w:rsidRDefault="00AC073A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9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073A" w:rsidRDefault="00AC073A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AC073A" w:rsidRDefault="00AC073A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073A"/>
    <w:rsid w:val="00AC07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color w:val="000000"/>
      <w:sz w:val="36"/>
      <w:szCs w:val="36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rFonts w:ascii="Arial Black" w:hAnsi="Arial Black" w:cs="Arial Black"/>
      <w:sz w:val="28"/>
      <w:szCs w:val="28"/>
      <w:lang w:val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paragraph" w:styleId="BodyText">
    <w:name w:val="Body Text"/>
    <w:basedOn w:val="Normal"/>
    <w:link w:val="BodyTextChar"/>
    <w:uiPriority w:val="99"/>
    <w:pPr>
      <w:jc w:val="both"/>
    </w:pPr>
    <w:rPr>
      <w:rFonts w:ascii="Comic Sans MS" w:hAnsi="Comic Sans MS" w:cs="Comic Sans MS"/>
      <w:color w:val="00000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000080"/>
      <w:u w:val="single"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cs="Times New Roman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Pr>
      <w:rFonts w:ascii="Courier New" w:hAnsi="Courier New" w:cs="Courier New"/>
      <w:sz w:val="20"/>
      <w:szCs w:val="20"/>
      <w:lang w:val="nn-NO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kart.gulesider.no/m/92Gad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3</Pages>
  <Words>425</Words>
  <Characters>2425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Innbydelse JM 2008</dc:title>
  <dc:subject/>
  <dc:creator>Trond Cato Martinsen</dc:creator>
  <cp:keywords/>
  <dc:description/>
  <cp:lastModifiedBy>Trond Cato Martinsen</cp:lastModifiedBy>
  <cp:revision>4</cp:revision>
  <cp:lastPrinted>2012-03-19T08:14:00Z</cp:lastPrinted>
  <dcterms:created xsi:type="dcterms:W3CDTF">2012-03-19T10:15:00Z</dcterms:created>
  <dcterms:modified xsi:type="dcterms:W3CDTF">2012-03-23T10:32:00Z</dcterms:modified>
</cp:coreProperties>
</file>